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7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4"/>
        <w:gridCol w:w="680"/>
        <w:gridCol w:w="3401"/>
        <w:gridCol w:w="1558"/>
        <w:gridCol w:w="3575"/>
        <w:gridCol w:w="236"/>
        <w:gridCol w:w="189"/>
      </w:tblGrid>
      <w:tr w:rsidR="00774C08" w:rsidRPr="00044EC1" w14:paraId="615D2EBD" w14:textId="77777777" w:rsidTr="002274F5">
        <w:trPr>
          <w:gridBefore w:val="1"/>
          <w:wBefore w:w="34" w:type="dxa"/>
          <w:trHeight w:val="3136"/>
        </w:trPr>
        <w:tc>
          <w:tcPr>
            <w:tcW w:w="9639" w:type="dxa"/>
            <w:gridSpan w:val="6"/>
          </w:tcPr>
          <w:p w14:paraId="33D5AD88" w14:textId="3BD321CB" w:rsidR="00A958BE" w:rsidRPr="00493514" w:rsidRDefault="00A958BE" w:rsidP="00816281">
            <w:pPr>
              <w:spacing w:after="0" w:line="26" w:lineRule="atLeast"/>
              <w:rPr>
                <w:sz w:val="24"/>
              </w:rPr>
            </w:pPr>
          </w:p>
          <w:tbl>
            <w:tblPr>
              <w:tblW w:w="5514" w:type="dxa"/>
              <w:tblInd w:w="3862" w:type="dxa"/>
              <w:tblBorders>
                <w:insideH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136"/>
              <w:gridCol w:w="4378"/>
            </w:tblGrid>
            <w:tr w:rsidR="00AF06BA" w:rsidRPr="00044EC1" w14:paraId="7B0C7186" w14:textId="77777777" w:rsidTr="002274F5">
              <w:trPr>
                <w:trHeight w:val="524"/>
              </w:trPr>
              <w:tc>
                <w:tcPr>
                  <w:tcW w:w="1136" w:type="dxa"/>
                  <w:tcBorders>
                    <w:top w:val="nil"/>
                    <w:bottom w:val="nil"/>
                  </w:tcBorders>
                </w:tcPr>
                <w:p w14:paraId="51281614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  <w:p w14:paraId="09E3D77C" w14:textId="77777777" w:rsidR="00AF06BA" w:rsidRPr="00044EC1" w:rsidRDefault="00AF06BA" w:rsidP="00AF06BA">
                  <w:pPr>
                    <w:pStyle w:val="ConsDTNormal"/>
                    <w:autoSpaceDE/>
                    <w:jc w:val="right"/>
                  </w:pPr>
                  <w:r>
                    <w:t>Кому</w:t>
                  </w:r>
                </w:p>
              </w:tc>
              <w:tc>
                <w:tcPr>
                  <w:tcW w:w="4378" w:type="dxa"/>
                  <w:tcBorders>
                    <w:bottom w:val="single" w:sz="4" w:space="0" w:color="auto"/>
                  </w:tcBorders>
                </w:tcPr>
                <w:p w14:paraId="04CE57D6" w14:textId="77777777" w:rsidR="00AF06BA" w:rsidRPr="00044EC1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5C8E248B" w14:textId="77777777" w:rsidTr="002274F5">
              <w:trPr>
                <w:trHeight w:val="501"/>
              </w:trPr>
              <w:tc>
                <w:tcPr>
                  <w:tcW w:w="1136" w:type="dxa"/>
                  <w:tcBorders>
                    <w:top w:val="nil"/>
                    <w:bottom w:val="nil"/>
                  </w:tcBorders>
                </w:tcPr>
                <w:p w14:paraId="276C1825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8E6FDA8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  <w:rPr>
                      <w:sz w:val="22"/>
                      <w:szCs w:val="22"/>
                    </w:rPr>
                  </w:pPr>
                  <w:r w:rsidRPr="00702639">
                    <w:rPr>
                      <w:sz w:val="22"/>
                      <w:szCs w:val="22"/>
                    </w:rPr>
                    <w:t>(наименование должности руководителя)</w:t>
                  </w:r>
                </w:p>
                <w:p w14:paraId="509E1B67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5B30A624" w14:textId="77777777" w:rsidTr="002274F5">
              <w:trPr>
                <w:trHeight w:val="262"/>
              </w:trPr>
              <w:tc>
                <w:tcPr>
                  <w:tcW w:w="1136" w:type="dxa"/>
                  <w:tcBorders>
                    <w:top w:val="nil"/>
                    <w:bottom w:val="nil"/>
                  </w:tcBorders>
                </w:tcPr>
                <w:p w14:paraId="541CD870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F2BF4B5" w14:textId="77777777" w:rsidR="00DE3C47" w:rsidRPr="00702639" w:rsidRDefault="00DE3C47" w:rsidP="00DE3C47">
                  <w:pPr>
                    <w:pStyle w:val="ConsDTNormal"/>
                    <w:autoSpaceDE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(н</w:t>
                  </w:r>
                  <w:r w:rsidRPr="00702639">
                    <w:rPr>
                      <w:sz w:val="22"/>
                      <w:szCs w:val="22"/>
                    </w:rPr>
                    <w:t>аименование юридического лица)</w:t>
                  </w:r>
                </w:p>
                <w:p w14:paraId="71A828C3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14250FF4" w14:textId="77777777" w:rsidTr="002274F5">
              <w:trPr>
                <w:trHeight w:val="182"/>
              </w:trPr>
              <w:tc>
                <w:tcPr>
                  <w:tcW w:w="1136" w:type="dxa"/>
                  <w:tcBorders>
                    <w:top w:val="nil"/>
                    <w:bottom w:val="nil"/>
                  </w:tcBorders>
                </w:tcPr>
                <w:p w14:paraId="7462A318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4FE202C" w14:textId="77777777" w:rsidR="00AF06BA" w:rsidRPr="00702639" w:rsidRDefault="00AF06BA" w:rsidP="00DE3C47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734897A6" w14:textId="77777777" w:rsidTr="002274F5">
              <w:trPr>
                <w:trHeight w:val="262"/>
              </w:trPr>
              <w:tc>
                <w:tcPr>
                  <w:tcW w:w="1136" w:type="dxa"/>
                  <w:tcBorders>
                    <w:top w:val="nil"/>
                    <w:bottom w:val="nil"/>
                  </w:tcBorders>
                </w:tcPr>
                <w:p w14:paraId="6CE1C08E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C264DCF" w14:textId="77777777" w:rsidR="00DE3C47" w:rsidRPr="00702639" w:rsidRDefault="00DE3C47" w:rsidP="00DE3C47">
                  <w:pPr>
                    <w:pStyle w:val="ConsDTNormal"/>
                    <w:autoSpaceDE/>
                    <w:jc w:val="center"/>
                    <w:rPr>
                      <w:sz w:val="22"/>
                      <w:szCs w:val="22"/>
                    </w:rPr>
                  </w:pPr>
                  <w:r w:rsidRPr="00702639">
                    <w:rPr>
                      <w:sz w:val="22"/>
                      <w:szCs w:val="22"/>
                    </w:rPr>
                    <w:t>(фамилия, имя, отчество руководителя)</w:t>
                  </w:r>
                </w:p>
                <w:p w14:paraId="2BA4FB47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238B31BC" w14:textId="77777777" w:rsidTr="002274F5">
              <w:trPr>
                <w:trHeight w:val="262"/>
              </w:trPr>
              <w:tc>
                <w:tcPr>
                  <w:tcW w:w="1136" w:type="dxa"/>
                  <w:tcBorders>
                    <w:top w:val="nil"/>
                    <w:bottom w:val="nil"/>
                  </w:tcBorders>
                </w:tcPr>
                <w:p w14:paraId="42EEB8BC" w14:textId="715311E5" w:rsidR="00AF06BA" w:rsidRDefault="00DE3C47" w:rsidP="00AF06BA">
                  <w:pPr>
                    <w:pStyle w:val="ConsDTNormal"/>
                    <w:autoSpaceDE/>
                    <w:jc w:val="right"/>
                  </w:pPr>
                  <w:r w:rsidRPr="00044EC1">
                    <w:t>от</w:t>
                  </w:r>
                </w:p>
              </w:tc>
              <w:tc>
                <w:tcPr>
                  <w:tcW w:w="43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B31E0D5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76D3B809" w14:textId="77777777" w:rsidTr="002274F5">
              <w:trPr>
                <w:trHeight w:val="70"/>
              </w:trPr>
              <w:tc>
                <w:tcPr>
                  <w:tcW w:w="1136" w:type="dxa"/>
                  <w:tcBorders>
                    <w:top w:val="nil"/>
                    <w:bottom w:val="nil"/>
                  </w:tcBorders>
                </w:tcPr>
                <w:p w14:paraId="2DFFB16B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B4A1B9D" w14:textId="77777777" w:rsidR="00AF06BA" w:rsidRDefault="00DE3C47" w:rsidP="00AF06BA">
                  <w:pPr>
                    <w:pStyle w:val="ConsDTNormal"/>
                    <w:autoSpaceDE/>
                    <w:jc w:val="center"/>
                    <w:rPr>
                      <w:sz w:val="22"/>
                      <w:szCs w:val="22"/>
                    </w:rPr>
                  </w:pPr>
                  <w:r w:rsidRPr="00702639">
                    <w:rPr>
                      <w:sz w:val="22"/>
                      <w:szCs w:val="22"/>
                    </w:rPr>
                    <w:t>(фамилия, имя, отчество субъекта персональных данных)</w:t>
                  </w:r>
                </w:p>
                <w:p w14:paraId="30E9078F" w14:textId="76606686" w:rsidR="00DE3C47" w:rsidRPr="00702639" w:rsidRDefault="00DE3C47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40133107" w14:textId="77777777" w:rsidTr="002274F5">
              <w:trPr>
                <w:trHeight w:val="262"/>
              </w:trPr>
              <w:tc>
                <w:tcPr>
                  <w:tcW w:w="1136" w:type="dxa"/>
                  <w:tcBorders>
                    <w:top w:val="nil"/>
                    <w:bottom w:val="nil"/>
                  </w:tcBorders>
                </w:tcPr>
                <w:p w14:paraId="33482F3A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3488495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3F699E33" w14:textId="77777777" w:rsidTr="002274F5">
              <w:trPr>
                <w:trHeight w:val="47"/>
              </w:trPr>
              <w:tc>
                <w:tcPr>
                  <w:tcW w:w="1136" w:type="dxa"/>
                  <w:tcBorders>
                    <w:top w:val="nil"/>
                    <w:bottom w:val="nil"/>
                  </w:tcBorders>
                </w:tcPr>
                <w:p w14:paraId="3B4CBEC6" w14:textId="76C06ABD" w:rsidR="00AF06BA" w:rsidRPr="00044EC1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F0665C3" w14:textId="77777777" w:rsidR="00AF06BA" w:rsidRDefault="00DE3C47" w:rsidP="00DE3C47">
                  <w:pPr>
                    <w:pStyle w:val="ConsDTNormal"/>
                    <w:autoSpaceDE/>
                    <w:jc w:val="center"/>
                  </w:pPr>
                  <w:r>
                    <w:t>(почтовый адрес)</w:t>
                  </w:r>
                </w:p>
                <w:p w14:paraId="0A3F749F" w14:textId="6AEF7272" w:rsidR="00DE3C47" w:rsidRPr="00702639" w:rsidRDefault="00DE3C47" w:rsidP="00DE3C47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264C444C" w14:textId="77777777" w:rsidTr="002274F5">
              <w:trPr>
                <w:trHeight w:val="47"/>
              </w:trPr>
              <w:tc>
                <w:tcPr>
                  <w:tcW w:w="1136" w:type="dxa"/>
                  <w:tcBorders>
                    <w:top w:val="nil"/>
                    <w:bottom w:val="nil"/>
                  </w:tcBorders>
                </w:tcPr>
                <w:p w14:paraId="51E6EB55" w14:textId="77777777" w:rsidR="00AF06BA" w:rsidRPr="00044EC1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26DB882" w14:textId="77777777" w:rsidR="00AF06BA" w:rsidRPr="00702639" w:rsidRDefault="00AF06BA" w:rsidP="00DE3C47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901947" w:rsidRPr="00044EC1" w14:paraId="084B83CB" w14:textId="77777777" w:rsidTr="002274F5">
              <w:trPr>
                <w:trHeight w:val="262"/>
              </w:trPr>
              <w:tc>
                <w:tcPr>
                  <w:tcW w:w="1136" w:type="dxa"/>
                  <w:tcBorders>
                    <w:top w:val="nil"/>
                    <w:bottom w:val="nil"/>
                  </w:tcBorders>
                </w:tcPr>
                <w:p w14:paraId="56E4CEC1" w14:textId="77777777" w:rsidR="00901947" w:rsidRPr="00044EC1" w:rsidRDefault="00901947" w:rsidP="00AF06BA">
                  <w:pPr>
                    <w:pStyle w:val="ConsDTNormal"/>
                    <w:autoSpaceDE/>
                  </w:pPr>
                </w:p>
              </w:tc>
              <w:tc>
                <w:tcPr>
                  <w:tcW w:w="43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A4A201C" w14:textId="77777777" w:rsidR="00901947" w:rsidRDefault="00DE3C47" w:rsidP="00AF06BA">
                  <w:pPr>
                    <w:pStyle w:val="ConsDTNormal"/>
                    <w:autoSpaceDE/>
                    <w:jc w:val="center"/>
                  </w:pPr>
                  <w:r>
                    <w:t>(адрес электронной почты)</w:t>
                  </w:r>
                </w:p>
                <w:p w14:paraId="22DCB654" w14:textId="48B24692" w:rsidR="00DE3C47" w:rsidRPr="00044EC1" w:rsidRDefault="00DE3C47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DE3C47" w:rsidRPr="00044EC1" w14:paraId="38F916E5" w14:textId="77777777" w:rsidTr="002274F5">
              <w:trPr>
                <w:trHeight w:val="262"/>
              </w:trPr>
              <w:tc>
                <w:tcPr>
                  <w:tcW w:w="1136" w:type="dxa"/>
                  <w:tcBorders>
                    <w:top w:val="nil"/>
                    <w:bottom w:val="nil"/>
                  </w:tcBorders>
                </w:tcPr>
                <w:p w14:paraId="22761DB2" w14:textId="5BA9D4B2" w:rsidR="00DE3C47" w:rsidRPr="00044EC1" w:rsidRDefault="00DE3C47" w:rsidP="00AF06BA">
                  <w:pPr>
                    <w:pStyle w:val="ConsDTNormal"/>
                    <w:autoSpaceDE/>
                  </w:pPr>
                </w:p>
              </w:tc>
              <w:tc>
                <w:tcPr>
                  <w:tcW w:w="4378" w:type="dxa"/>
                  <w:tcBorders>
                    <w:top w:val="single" w:sz="4" w:space="0" w:color="auto"/>
                    <w:bottom w:val="nil"/>
                  </w:tcBorders>
                </w:tcPr>
                <w:p w14:paraId="3E5D39D0" w14:textId="77777777" w:rsidR="00DE3C47" w:rsidRDefault="00DE3C47" w:rsidP="00DE3C47">
                  <w:pPr>
                    <w:pStyle w:val="ConsDTNormal"/>
                    <w:autoSpaceDE/>
                    <w:jc w:val="center"/>
                  </w:pPr>
                  <w:r>
                    <w:t>(номер телефона)</w:t>
                  </w:r>
                </w:p>
                <w:p w14:paraId="334E85FA" w14:textId="77777777" w:rsidR="004E70CD" w:rsidRDefault="004E70CD" w:rsidP="00DE3C47">
                  <w:pPr>
                    <w:pStyle w:val="ConsDTNormal"/>
                    <w:autoSpaceDE/>
                    <w:jc w:val="center"/>
                  </w:pPr>
                </w:p>
                <w:p w14:paraId="285DFE7F" w14:textId="634398EC" w:rsidR="00FE37E0" w:rsidRPr="00044EC1" w:rsidRDefault="00FE37E0" w:rsidP="00DE3C47">
                  <w:pPr>
                    <w:pStyle w:val="ConsDTNormal"/>
                    <w:autoSpaceDE/>
                    <w:jc w:val="center"/>
                  </w:pPr>
                </w:p>
              </w:tc>
            </w:tr>
          </w:tbl>
          <w:p w14:paraId="540BBCF7" w14:textId="3458DA34" w:rsidR="00DE3C47" w:rsidRPr="00044EC1" w:rsidRDefault="00DE3C47" w:rsidP="00AF06BA">
            <w:pPr>
              <w:pStyle w:val="ConsDTNormal"/>
              <w:autoSpaceDE/>
              <w:jc w:val="left"/>
            </w:pPr>
          </w:p>
        </w:tc>
      </w:tr>
      <w:tr w:rsidR="00044EC1" w:rsidRPr="00044EC1" w14:paraId="0DB7095B" w14:textId="77777777" w:rsidTr="002274F5">
        <w:trPr>
          <w:gridBefore w:val="1"/>
          <w:wBefore w:w="34" w:type="dxa"/>
        </w:trPr>
        <w:tc>
          <w:tcPr>
            <w:tcW w:w="9639" w:type="dxa"/>
            <w:gridSpan w:val="6"/>
          </w:tcPr>
          <w:p w14:paraId="4ED6EEC9" w14:textId="062BB4B2" w:rsidR="009008BC" w:rsidRPr="0024144B" w:rsidRDefault="009008BC" w:rsidP="009008BC">
            <w:pPr>
              <w:pStyle w:val="a7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24144B">
              <w:rPr>
                <w:b/>
                <w:bCs/>
                <w:sz w:val="24"/>
                <w:szCs w:val="24"/>
              </w:rPr>
              <w:t>СОГЛАСИЕ НА ОБРАБОТКУ ПЕРСОНАЛЬНЫХ ДАННЫХ</w:t>
            </w:r>
            <w:r w:rsidR="009100EA">
              <w:rPr>
                <w:b/>
                <w:bCs/>
                <w:sz w:val="24"/>
                <w:szCs w:val="24"/>
              </w:rPr>
              <w:t xml:space="preserve">, </w:t>
            </w:r>
            <w:r w:rsidR="009100EA">
              <w:rPr>
                <w:b/>
                <w:bCs/>
                <w:sz w:val="24"/>
                <w:szCs w:val="24"/>
              </w:rPr>
              <w:br/>
              <w:t>РАЗРЕШЕННЫХ</w:t>
            </w:r>
            <w:r w:rsidR="0072691B">
              <w:rPr>
                <w:b/>
                <w:bCs/>
                <w:sz w:val="24"/>
                <w:szCs w:val="24"/>
              </w:rPr>
              <w:t xml:space="preserve"> СУБЪЕКТОМ</w:t>
            </w:r>
            <w:r w:rsidR="009100EA">
              <w:rPr>
                <w:b/>
                <w:bCs/>
                <w:sz w:val="24"/>
                <w:szCs w:val="24"/>
              </w:rPr>
              <w:t xml:space="preserve"> ДЛЯ РАСПРОСТРАНЕНИЯ</w:t>
            </w:r>
          </w:p>
          <w:p w14:paraId="0460B972" w14:textId="77777777" w:rsidR="003872E6" w:rsidRPr="00044EC1" w:rsidRDefault="003872E6">
            <w:pPr>
              <w:pStyle w:val="ConsDTNormal"/>
              <w:autoSpaceDE/>
              <w:jc w:val="center"/>
            </w:pPr>
          </w:p>
        </w:tc>
      </w:tr>
      <w:tr w:rsidR="00044EC1" w:rsidRPr="00044EC1" w14:paraId="7781095E" w14:textId="77777777" w:rsidTr="002274F5">
        <w:trPr>
          <w:gridBefore w:val="1"/>
          <w:gridAfter w:val="1"/>
          <w:wBefore w:w="34" w:type="dxa"/>
          <w:wAfter w:w="189" w:type="dxa"/>
        </w:trPr>
        <w:tc>
          <w:tcPr>
            <w:tcW w:w="680" w:type="dxa"/>
            <w:tcBorders>
              <w:bottom w:val="single" w:sz="4" w:space="0" w:color="auto"/>
            </w:tcBorders>
          </w:tcPr>
          <w:p w14:paraId="41EEB1B7" w14:textId="77777777" w:rsidR="00044EC1" w:rsidRPr="00774C08" w:rsidRDefault="00044EC1">
            <w:pPr>
              <w:pStyle w:val="ConsDTNormal"/>
              <w:autoSpaceDE/>
            </w:pPr>
            <w:r w:rsidRPr="00774C08">
              <w:t>Я,</w:t>
            </w:r>
          </w:p>
        </w:tc>
        <w:tc>
          <w:tcPr>
            <w:tcW w:w="8534" w:type="dxa"/>
            <w:gridSpan w:val="3"/>
            <w:tcBorders>
              <w:bottom w:val="single" w:sz="4" w:space="0" w:color="auto"/>
            </w:tcBorders>
          </w:tcPr>
          <w:p w14:paraId="7D248228" w14:textId="77777777" w:rsidR="00044EC1" w:rsidRPr="00785C7C" w:rsidRDefault="00044EC1">
            <w:pPr>
              <w:pStyle w:val="ConsDTNormal"/>
              <w:autoSpaceDE/>
              <w:jc w:val="center"/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7CA24013" w14:textId="77777777" w:rsidR="00044EC1" w:rsidRPr="00044EC1" w:rsidRDefault="00044EC1">
            <w:pPr>
              <w:pStyle w:val="ConsDTNormal"/>
              <w:autoSpaceDE/>
            </w:pPr>
            <w:r w:rsidRPr="00044EC1">
              <w:t>,</w:t>
            </w:r>
          </w:p>
        </w:tc>
      </w:tr>
      <w:tr w:rsidR="00044EC1" w:rsidRPr="00044EC1" w14:paraId="5C55B958" w14:textId="77777777" w:rsidTr="002274F5">
        <w:trPr>
          <w:gridBefore w:val="1"/>
          <w:gridAfter w:val="1"/>
          <w:wBefore w:w="34" w:type="dxa"/>
          <w:wAfter w:w="189" w:type="dxa"/>
          <w:trHeight w:val="384"/>
        </w:trPr>
        <w:tc>
          <w:tcPr>
            <w:tcW w:w="680" w:type="dxa"/>
            <w:tcBorders>
              <w:top w:val="single" w:sz="4" w:space="0" w:color="auto"/>
            </w:tcBorders>
          </w:tcPr>
          <w:p w14:paraId="2C514DB7" w14:textId="77777777" w:rsidR="00044EC1" w:rsidRPr="00044EC1" w:rsidRDefault="00044EC1">
            <w:pPr>
              <w:pStyle w:val="ConsDTNormal"/>
              <w:autoSpaceDE/>
            </w:pPr>
          </w:p>
        </w:tc>
        <w:tc>
          <w:tcPr>
            <w:tcW w:w="8534" w:type="dxa"/>
            <w:gridSpan w:val="3"/>
            <w:tcBorders>
              <w:top w:val="single" w:sz="4" w:space="0" w:color="auto"/>
            </w:tcBorders>
          </w:tcPr>
          <w:p w14:paraId="461F34FB" w14:textId="77777777" w:rsidR="00044EC1" w:rsidRPr="00E90507" w:rsidRDefault="00044EC1">
            <w:pPr>
              <w:pStyle w:val="ConsDTNormal"/>
              <w:autoSpaceDE/>
              <w:jc w:val="center"/>
              <w:rPr>
                <w:i/>
                <w:iCs/>
                <w:sz w:val="22"/>
                <w:szCs w:val="22"/>
              </w:rPr>
            </w:pPr>
            <w:r w:rsidRPr="00E90507">
              <w:rPr>
                <w:i/>
                <w:iCs/>
                <w:sz w:val="22"/>
                <w:szCs w:val="22"/>
              </w:rPr>
              <w:t>(фамилия, имя, отчество полностью)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3640504F" w14:textId="77777777" w:rsidR="00044EC1" w:rsidRPr="00044EC1" w:rsidRDefault="00044EC1">
            <w:pPr>
              <w:pStyle w:val="ConsDTNormal"/>
              <w:autoSpaceDE/>
            </w:pPr>
          </w:p>
        </w:tc>
      </w:tr>
      <w:tr w:rsidR="00AF06BA" w:rsidRPr="00AF06BA" w14:paraId="22DCE5B9" w14:textId="77777777" w:rsidTr="002274F5">
        <w:trPr>
          <w:gridBefore w:val="1"/>
          <w:wBefore w:w="34" w:type="dxa"/>
          <w:trHeight w:val="2007"/>
        </w:trPr>
        <w:tc>
          <w:tcPr>
            <w:tcW w:w="9639" w:type="dxa"/>
            <w:gridSpan w:val="6"/>
            <w:tcBorders>
              <w:bottom w:val="single" w:sz="4" w:space="0" w:color="auto"/>
            </w:tcBorders>
          </w:tcPr>
          <w:p w14:paraId="2848E945" w14:textId="39BD132D" w:rsidR="00B27E2F" w:rsidRDefault="00AF06BA" w:rsidP="00B27E2F">
            <w:pPr>
              <w:pStyle w:val="a8"/>
              <w:shd w:val="clear" w:color="auto" w:fill="FFFFFF"/>
              <w:jc w:val="both"/>
            </w:pPr>
            <w:r w:rsidRPr="000566B9">
              <w:t>в соответствии с</w:t>
            </w:r>
            <w:r w:rsidR="0072691B">
              <w:t>о</w:t>
            </w:r>
            <w:r w:rsidR="00812D7F">
              <w:t xml:space="preserve"> статьей </w:t>
            </w:r>
            <w:r w:rsidR="00C17FB5" w:rsidRPr="000566B9">
              <w:t>10.1</w:t>
            </w:r>
            <w:r w:rsidRPr="000566B9">
              <w:t xml:space="preserve"> Федерального закона от 27.07.2006 № 152-ФЗ</w:t>
            </w:r>
            <w:r w:rsidR="00A61ADC">
              <w:br/>
            </w:r>
            <w:r w:rsidRPr="000566B9">
              <w:t>«О персональных данных» свободно своей волей и в своем интересе даю согласие</w:t>
            </w:r>
            <w:r w:rsidR="00E37237">
              <w:br/>
            </w:r>
            <w:r w:rsidRPr="000566B9">
              <w:t>на передачу Федеральному государственному бюджетному учреждению «Федеральный центр подготовки спортивного</w:t>
            </w:r>
            <w:r w:rsidR="00E90507">
              <w:t xml:space="preserve"> </w:t>
            </w:r>
            <w:r w:rsidRPr="000566B9">
              <w:t>резерва», ОГРН 1027739885436, ИНН 7709249897, адрес</w:t>
            </w:r>
            <w:r w:rsidR="00E37237">
              <w:br/>
            </w:r>
            <w:r w:rsidRPr="000566B9">
              <w:t>и место нахождения: 103064, г. Москва, ул. Казакова, д.18 (далее – Оператор</w:t>
            </w:r>
            <w:r w:rsidR="00812D7F">
              <w:t>,</w:t>
            </w:r>
            <w:r w:rsidR="00E37237">
              <w:br/>
            </w:r>
            <w:r w:rsidR="00812D7F">
              <w:t>ФГБУ ФЦПСР</w:t>
            </w:r>
            <w:r w:rsidRPr="000566B9">
              <w:t>) своих персональных данных</w:t>
            </w:r>
            <w:r w:rsidR="009008BC" w:rsidRPr="000566B9">
              <w:t xml:space="preserve"> </w:t>
            </w:r>
            <w:r w:rsidR="00C17FB5" w:rsidRPr="000566B9">
              <w:t xml:space="preserve">для распространения </w:t>
            </w:r>
            <w:r w:rsidR="00392BC2" w:rsidRPr="00392BC2">
              <w:t>на информационных ресурсах Оператора</w:t>
            </w:r>
            <w:r w:rsidR="00E37237">
              <w:t xml:space="preserve"> </w:t>
            </w:r>
            <w:r w:rsidR="009008BC" w:rsidRPr="000566B9">
              <w:t>в целях:</w:t>
            </w:r>
            <w:r w:rsidR="00493514">
              <w:t xml:space="preserve"> </w:t>
            </w:r>
          </w:p>
          <w:p w14:paraId="59274EF6" w14:textId="2B2B2774" w:rsidR="00392BC2" w:rsidRPr="00493514" w:rsidRDefault="00392BC2" w:rsidP="00B27E2F">
            <w:pPr>
              <w:pStyle w:val="a8"/>
              <w:shd w:val="clear" w:color="auto" w:fill="FFFFFF"/>
            </w:pPr>
            <w:r w:rsidRPr="00392BC2">
              <w:rPr>
                <w:bCs/>
                <w:i/>
                <w:lang w:eastAsia="ru-RU"/>
              </w:rPr>
              <w:t>публикаци</w:t>
            </w:r>
            <w:r>
              <w:rPr>
                <w:bCs/>
                <w:i/>
                <w:lang w:eastAsia="ru-RU"/>
              </w:rPr>
              <w:t>и</w:t>
            </w:r>
            <w:r w:rsidRPr="00392BC2">
              <w:rPr>
                <w:bCs/>
                <w:i/>
                <w:lang w:eastAsia="ru-RU"/>
              </w:rPr>
              <w:t xml:space="preserve"> протоколов </w:t>
            </w:r>
            <w:r w:rsidR="00A750F4">
              <w:rPr>
                <w:bCs/>
                <w:i/>
                <w:lang w:eastAsia="ru-RU"/>
              </w:rPr>
              <w:t>спортивного мероприятия</w:t>
            </w:r>
            <w:r>
              <w:rPr>
                <w:bCs/>
                <w:i/>
                <w:lang w:eastAsia="ru-RU"/>
              </w:rPr>
              <w:t>,</w:t>
            </w:r>
            <w:r w:rsidR="00B00E93">
              <w:rPr>
                <w:bCs/>
                <w:i/>
                <w:lang w:eastAsia="ru-RU"/>
              </w:rPr>
              <w:br/>
            </w:r>
            <w:r w:rsidRPr="00392BC2">
              <w:rPr>
                <w:bCs/>
                <w:i/>
                <w:lang w:eastAsia="ru-RU"/>
              </w:rPr>
              <w:t>публикаци</w:t>
            </w:r>
            <w:r>
              <w:rPr>
                <w:bCs/>
                <w:i/>
                <w:lang w:eastAsia="ru-RU"/>
              </w:rPr>
              <w:t>и</w:t>
            </w:r>
            <w:r w:rsidRPr="00392BC2">
              <w:rPr>
                <w:bCs/>
                <w:i/>
                <w:lang w:eastAsia="ru-RU"/>
              </w:rPr>
              <w:t xml:space="preserve"> итогов проведения с</w:t>
            </w:r>
            <w:r w:rsidR="00A750F4">
              <w:rPr>
                <w:bCs/>
                <w:i/>
                <w:lang w:eastAsia="ru-RU"/>
              </w:rPr>
              <w:t>портивного мероприятия</w:t>
            </w:r>
          </w:p>
          <w:p w14:paraId="6E7DBA31" w14:textId="0B099DA6" w:rsidR="001B4898" w:rsidRPr="001B4898" w:rsidRDefault="001B4898" w:rsidP="00392BC2">
            <w:pPr>
              <w:spacing w:after="0" w:line="240" w:lineRule="auto"/>
              <w:rPr>
                <w:bCs/>
                <w:i/>
                <w:lang w:eastAsia="ru-RU"/>
              </w:rPr>
            </w:pPr>
          </w:p>
          <w:p w14:paraId="5FB44C38" w14:textId="0B06E0AF" w:rsidR="00687908" w:rsidRPr="00687908" w:rsidRDefault="00687908" w:rsidP="00812D7F">
            <w:pPr>
              <w:tabs>
                <w:tab w:val="left" w:pos="8647"/>
              </w:tabs>
              <w:spacing w:after="0" w:line="240" w:lineRule="auto"/>
              <w:jc w:val="both"/>
              <w:rPr>
                <w:sz w:val="2"/>
                <w:szCs w:val="2"/>
                <w:lang w:eastAsia="ru-RU"/>
              </w:rPr>
            </w:pPr>
          </w:p>
        </w:tc>
      </w:tr>
      <w:tr w:rsidR="009008BC" w:rsidRPr="00044EC1" w14:paraId="139775BF" w14:textId="77777777" w:rsidTr="002274F5">
        <w:trPr>
          <w:gridBefore w:val="1"/>
          <w:wBefore w:w="34" w:type="dxa"/>
          <w:trHeight w:val="546"/>
        </w:trPr>
        <w:tc>
          <w:tcPr>
            <w:tcW w:w="9639" w:type="dxa"/>
            <w:gridSpan w:val="6"/>
            <w:tcBorders>
              <w:top w:val="single" w:sz="4" w:space="0" w:color="auto"/>
            </w:tcBorders>
          </w:tcPr>
          <w:p w14:paraId="2A5B8E3B" w14:textId="77777777" w:rsidR="009008BC" w:rsidRDefault="009008BC" w:rsidP="005F5B2C">
            <w:pPr>
              <w:pStyle w:val="a7"/>
              <w:pBdr>
                <w:between w:val="single" w:sz="4" w:space="1" w:color="auto"/>
              </w:pBdr>
              <w:shd w:val="clear" w:color="auto" w:fill="FFFFFF"/>
              <w:spacing w:before="0" w:beforeAutospacing="0" w:after="0" w:afterAutospacing="0"/>
              <w:jc w:val="center"/>
              <w:rPr>
                <w:bCs/>
                <w:i/>
              </w:rPr>
            </w:pPr>
            <w:r w:rsidRPr="00774C08">
              <w:rPr>
                <w:bCs/>
                <w:i/>
              </w:rPr>
              <w:t>(наименование спортивного мероприятия</w:t>
            </w:r>
            <w:r w:rsidR="005F5B2C">
              <w:rPr>
                <w:bCs/>
                <w:i/>
              </w:rPr>
              <w:t>)</w:t>
            </w:r>
          </w:p>
          <w:p w14:paraId="4CBD41F0" w14:textId="5FB4CE66" w:rsidR="00C075B0" w:rsidRPr="00C075B0" w:rsidRDefault="00C075B0" w:rsidP="00C075B0">
            <w:pPr>
              <w:pStyle w:val="a8"/>
              <w:rPr>
                <w:lang w:eastAsia="ru-RU"/>
              </w:rPr>
            </w:pPr>
            <w:r>
              <w:rPr>
                <w:lang w:eastAsia="ru-RU"/>
              </w:rPr>
              <w:t>в следующем порядке:</w:t>
            </w:r>
          </w:p>
        </w:tc>
      </w:tr>
      <w:tr w:rsidR="009008BC" w:rsidRPr="00044EC1" w14:paraId="06156C36" w14:textId="77777777" w:rsidTr="002274F5">
        <w:trPr>
          <w:gridBefore w:val="1"/>
          <w:wBefore w:w="34" w:type="dxa"/>
          <w:trHeight w:val="499"/>
        </w:trPr>
        <w:tc>
          <w:tcPr>
            <w:tcW w:w="9639" w:type="dxa"/>
            <w:gridSpan w:val="6"/>
          </w:tcPr>
          <w:tbl>
            <w:tblPr>
              <w:tblStyle w:val="ae"/>
              <w:tblW w:w="9388" w:type="dxa"/>
              <w:tblLayout w:type="fixed"/>
              <w:tblLook w:val="04A0" w:firstRow="1" w:lastRow="0" w:firstColumn="1" w:lastColumn="0" w:noHBand="0" w:noVBand="1"/>
            </w:tblPr>
            <w:tblGrid>
              <w:gridCol w:w="5986"/>
              <w:gridCol w:w="1984"/>
              <w:gridCol w:w="1418"/>
            </w:tblGrid>
            <w:tr w:rsidR="000566B9" w:rsidRPr="00D21C5D" w14:paraId="7F80A1CC" w14:textId="77777777" w:rsidTr="002274F5">
              <w:tc>
                <w:tcPr>
                  <w:tcW w:w="5986" w:type="dxa"/>
                </w:tcPr>
                <w:p w14:paraId="2A977123" w14:textId="028E0148" w:rsidR="000566B9" w:rsidRPr="00117DDF" w:rsidRDefault="000566B9" w:rsidP="000566B9">
                  <w:pPr>
                    <w:tabs>
                      <w:tab w:val="left" w:pos="8647"/>
                    </w:tabs>
                    <w:spacing w:line="26" w:lineRule="atLeast"/>
                    <w:jc w:val="center"/>
                    <w:rPr>
                      <w:rFonts w:ascii="Times New Roman" w:eastAsia="Calibri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117DDF">
                    <w:rPr>
                      <w:rFonts w:ascii="Times New Roman" w:eastAsia="Calibri" w:hAnsi="Times New Roman"/>
                      <w:b/>
                      <w:bCs/>
                      <w:color w:val="000000"/>
                      <w:sz w:val="24"/>
                      <w:szCs w:val="24"/>
                    </w:rPr>
                    <w:t>Перечень персональных данных</w:t>
                  </w:r>
                  <w:r w:rsidR="00953BA8" w:rsidRPr="00953BA8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  <w:br/>
                    <w:t>(общая категория)</w:t>
                  </w:r>
                </w:p>
              </w:tc>
              <w:tc>
                <w:tcPr>
                  <w:tcW w:w="1984" w:type="dxa"/>
                </w:tcPr>
                <w:p w14:paraId="0EDC045D" w14:textId="3662CD14" w:rsidR="000566B9" w:rsidRPr="00117DDF" w:rsidRDefault="000566B9" w:rsidP="00BD2405">
                  <w:pPr>
                    <w:tabs>
                      <w:tab w:val="left" w:pos="8647"/>
                    </w:tabs>
                    <w:spacing w:line="26" w:lineRule="atLeast"/>
                    <w:jc w:val="center"/>
                    <w:rPr>
                      <w:rFonts w:ascii="Times New Roman" w:eastAsia="Calibri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117DDF">
                    <w:rPr>
                      <w:rFonts w:ascii="Times New Roman" w:eastAsia="Calibri" w:hAnsi="Times New Roman"/>
                      <w:b/>
                      <w:bCs/>
                      <w:color w:val="000000"/>
                      <w:sz w:val="24"/>
                      <w:szCs w:val="24"/>
                    </w:rPr>
                    <w:t>Разреш</w:t>
                  </w:r>
                  <w:r>
                    <w:rPr>
                      <w:rFonts w:ascii="Times New Roman" w:eastAsia="Calibri" w:hAnsi="Times New Roman"/>
                      <w:b/>
                      <w:bCs/>
                      <w:color w:val="000000"/>
                      <w:sz w:val="24"/>
                      <w:szCs w:val="24"/>
                    </w:rPr>
                    <w:t>ение</w:t>
                  </w:r>
                  <w:r w:rsidRPr="00117DDF">
                    <w:rPr>
                      <w:rFonts w:ascii="Times New Roman" w:eastAsia="Calibri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к распространению </w:t>
                  </w:r>
                  <w:r w:rsidRPr="00953BA8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  <w:t>(да/нет)</w:t>
                  </w:r>
                </w:p>
              </w:tc>
              <w:tc>
                <w:tcPr>
                  <w:tcW w:w="1418" w:type="dxa"/>
                </w:tcPr>
                <w:p w14:paraId="29A0238D" w14:textId="621C4E12" w:rsidR="000566B9" w:rsidRPr="00117DDF" w:rsidRDefault="000566B9" w:rsidP="00BD2405">
                  <w:pPr>
                    <w:tabs>
                      <w:tab w:val="left" w:pos="8647"/>
                    </w:tabs>
                    <w:spacing w:line="26" w:lineRule="atLeast"/>
                    <w:jc w:val="center"/>
                    <w:rPr>
                      <w:rFonts w:ascii="Times New Roman" w:eastAsia="Calibri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/>
                      <w:b/>
                      <w:bCs/>
                      <w:color w:val="000000"/>
                      <w:sz w:val="24"/>
                      <w:szCs w:val="24"/>
                    </w:rPr>
                    <w:t>Условия и запреты</w:t>
                  </w:r>
                </w:p>
              </w:tc>
            </w:tr>
            <w:tr w:rsidR="000566B9" w:rsidRPr="00D21C5D" w14:paraId="25C22753" w14:textId="77777777" w:rsidTr="002274F5">
              <w:trPr>
                <w:trHeight w:val="232"/>
              </w:trPr>
              <w:tc>
                <w:tcPr>
                  <w:tcW w:w="5986" w:type="dxa"/>
                </w:tcPr>
                <w:p w14:paraId="2596693D" w14:textId="77777777" w:rsidR="000566B9" w:rsidRPr="00117DDF" w:rsidRDefault="000566B9" w:rsidP="000566B9">
                  <w:pPr>
                    <w:tabs>
                      <w:tab w:val="left" w:pos="8647"/>
                    </w:tabs>
                    <w:spacing w:line="26" w:lineRule="atLeast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  <w:r w:rsidRPr="00117DDF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  <w:t>фамилия</w:t>
                  </w:r>
                </w:p>
              </w:tc>
              <w:tc>
                <w:tcPr>
                  <w:tcW w:w="1984" w:type="dxa"/>
                </w:tcPr>
                <w:p w14:paraId="165019C9" w14:textId="77777777" w:rsidR="000566B9" w:rsidRPr="00D21C5D" w:rsidRDefault="000566B9" w:rsidP="00BD2405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14:paraId="19F9F895" w14:textId="77777777" w:rsidR="000566B9" w:rsidRPr="00D21C5D" w:rsidRDefault="000566B9" w:rsidP="00BD2405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0566B9" w:rsidRPr="00D21C5D" w14:paraId="58C7F6DD" w14:textId="77777777" w:rsidTr="002274F5">
              <w:tc>
                <w:tcPr>
                  <w:tcW w:w="5986" w:type="dxa"/>
                </w:tcPr>
                <w:p w14:paraId="468E6750" w14:textId="77777777" w:rsidR="000566B9" w:rsidRPr="00117DDF" w:rsidRDefault="000566B9" w:rsidP="000566B9">
                  <w:pPr>
                    <w:tabs>
                      <w:tab w:val="left" w:pos="8647"/>
                    </w:tabs>
                    <w:spacing w:line="26" w:lineRule="atLeast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  <w:r w:rsidRPr="00117DDF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  <w:t>имя</w:t>
                  </w:r>
                </w:p>
              </w:tc>
              <w:tc>
                <w:tcPr>
                  <w:tcW w:w="1984" w:type="dxa"/>
                </w:tcPr>
                <w:p w14:paraId="601E3683" w14:textId="77777777" w:rsidR="000566B9" w:rsidRPr="00D21C5D" w:rsidRDefault="000566B9" w:rsidP="00BD2405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14:paraId="021E2040" w14:textId="77777777" w:rsidR="000566B9" w:rsidRPr="00D21C5D" w:rsidRDefault="000566B9" w:rsidP="00BD2405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0566B9" w:rsidRPr="00D21C5D" w14:paraId="6877604A" w14:textId="77777777" w:rsidTr="002274F5">
              <w:tc>
                <w:tcPr>
                  <w:tcW w:w="5986" w:type="dxa"/>
                </w:tcPr>
                <w:p w14:paraId="2E6C4434" w14:textId="77777777" w:rsidR="000566B9" w:rsidRPr="00117DDF" w:rsidRDefault="000566B9" w:rsidP="000566B9">
                  <w:pPr>
                    <w:tabs>
                      <w:tab w:val="left" w:pos="8647"/>
                    </w:tabs>
                    <w:spacing w:line="26" w:lineRule="atLeast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  <w:r w:rsidRPr="00117DDF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  <w:lastRenderedPageBreak/>
                    <w:t>отчество</w:t>
                  </w:r>
                </w:p>
              </w:tc>
              <w:tc>
                <w:tcPr>
                  <w:tcW w:w="1984" w:type="dxa"/>
                </w:tcPr>
                <w:p w14:paraId="0A815A62" w14:textId="77777777" w:rsidR="000566B9" w:rsidRPr="00A61ADC" w:rsidRDefault="000566B9" w:rsidP="00BD2405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14:paraId="1F750CC3" w14:textId="77777777" w:rsidR="000566B9" w:rsidRPr="00D21C5D" w:rsidRDefault="000566B9" w:rsidP="00BD2405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0566B9" w:rsidRPr="00D21C5D" w14:paraId="64C7060D" w14:textId="77777777" w:rsidTr="002274F5">
              <w:tc>
                <w:tcPr>
                  <w:tcW w:w="5986" w:type="dxa"/>
                </w:tcPr>
                <w:p w14:paraId="4D537E7C" w14:textId="77777777" w:rsidR="000566B9" w:rsidRPr="00117DDF" w:rsidRDefault="000566B9" w:rsidP="000566B9">
                  <w:pPr>
                    <w:tabs>
                      <w:tab w:val="left" w:pos="8647"/>
                    </w:tabs>
                    <w:spacing w:line="26" w:lineRule="atLeast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  <w:r w:rsidRPr="00117DDF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  <w:t>год рождения</w:t>
                  </w:r>
                </w:p>
              </w:tc>
              <w:tc>
                <w:tcPr>
                  <w:tcW w:w="1984" w:type="dxa"/>
                </w:tcPr>
                <w:p w14:paraId="17282E12" w14:textId="77777777" w:rsidR="000566B9" w:rsidRPr="00D21C5D" w:rsidRDefault="000566B9" w:rsidP="00BD2405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14:paraId="7B7C25E7" w14:textId="77777777" w:rsidR="000566B9" w:rsidRPr="00D21C5D" w:rsidRDefault="000566B9" w:rsidP="00BD2405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0566B9" w:rsidRPr="00D21C5D" w14:paraId="53BDC7C3" w14:textId="77777777" w:rsidTr="002274F5">
              <w:tc>
                <w:tcPr>
                  <w:tcW w:w="5986" w:type="dxa"/>
                  <w:tcBorders>
                    <w:bottom w:val="single" w:sz="4" w:space="0" w:color="auto"/>
                  </w:tcBorders>
                </w:tcPr>
                <w:p w14:paraId="30280230" w14:textId="77777777" w:rsidR="000566B9" w:rsidRPr="00117DDF" w:rsidRDefault="000566B9" w:rsidP="000566B9">
                  <w:pPr>
                    <w:tabs>
                      <w:tab w:val="left" w:pos="8647"/>
                    </w:tabs>
                    <w:spacing w:line="26" w:lineRule="atLeast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  <w:r w:rsidRPr="00117DDF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  <w:t>месяц рождения</w:t>
                  </w:r>
                </w:p>
              </w:tc>
              <w:tc>
                <w:tcPr>
                  <w:tcW w:w="1984" w:type="dxa"/>
                  <w:tcBorders>
                    <w:bottom w:val="single" w:sz="4" w:space="0" w:color="auto"/>
                  </w:tcBorders>
                </w:tcPr>
                <w:p w14:paraId="09E8AA75" w14:textId="77777777" w:rsidR="000566B9" w:rsidRPr="00D21C5D" w:rsidRDefault="000566B9" w:rsidP="00BD2405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tcBorders>
                    <w:bottom w:val="single" w:sz="4" w:space="0" w:color="auto"/>
                  </w:tcBorders>
                </w:tcPr>
                <w:p w14:paraId="3DDFF4C4" w14:textId="77777777" w:rsidR="000566B9" w:rsidRPr="00D21C5D" w:rsidRDefault="000566B9" w:rsidP="00BD2405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0566B9" w:rsidRPr="00D21C5D" w14:paraId="097D72C3" w14:textId="77777777" w:rsidTr="002274F5">
              <w:tc>
                <w:tcPr>
                  <w:tcW w:w="5986" w:type="dxa"/>
                  <w:tcBorders>
                    <w:bottom w:val="single" w:sz="4" w:space="0" w:color="auto"/>
                  </w:tcBorders>
                </w:tcPr>
                <w:p w14:paraId="0E2FC091" w14:textId="77777777" w:rsidR="000566B9" w:rsidRPr="00117DDF" w:rsidRDefault="000566B9" w:rsidP="000566B9">
                  <w:pPr>
                    <w:tabs>
                      <w:tab w:val="left" w:pos="8647"/>
                    </w:tabs>
                    <w:spacing w:line="26" w:lineRule="atLeast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  <w:r w:rsidRPr="00117DDF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  <w:t>дата рождения</w:t>
                  </w:r>
                </w:p>
              </w:tc>
              <w:tc>
                <w:tcPr>
                  <w:tcW w:w="1984" w:type="dxa"/>
                  <w:tcBorders>
                    <w:bottom w:val="single" w:sz="4" w:space="0" w:color="auto"/>
                  </w:tcBorders>
                </w:tcPr>
                <w:p w14:paraId="58FB2B3A" w14:textId="77777777" w:rsidR="000566B9" w:rsidRPr="00D21C5D" w:rsidRDefault="000566B9" w:rsidP="00BD2405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tcBorders>
                    <w:bottom w:val="single" w:sz="4" w:space="0" w:color="auto"/>
                  </w:tcBorders>
                </w:tcPr>
                <w:p w14:paraId="36B644E2" w14:textId="77777777" w:rsidR="000566B9" w:rsidRPr="00D21C5D" w:rsidRDefault="000566B9" w:rsidP="00BD2405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0566B9" w:rsidRPr="00D21C5D" w14:paraId="0CE5A7C2" w14:textId="77777777" w:rsidTr="002274F5">
              <w:tc>
                <w:tcPr>
                  <w:tcW w:w="5986" w:type="dxa"/>
                  <w:tcBorders>
                    <w:top w:val="single" w:sz="4" w:space="0" w:color="auto"/>
                  </w:tcBorders>
                </w:tcPr>
                <w:p w14:paraId="52D5DE25" w14:textId="28B42624" w:rsidR="000566B9" w:rsidRPr="00117DDF" w:rsidRDefault="000566B9" w:rsidP="000566B9">
                  <w:pPr>
                    <w:tabs>
                      <w:tab w:val="left" w:pos="8647"/>
                    </w:tabs>
                    <w:spacing w:line="26" w:lineRule="atLeast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  <w:r w:rsidRPr="00117DDF">
                    <w:rPr>
                      <w:rFonts w:ascii="Times New Roman" w:hAnsi="Times New Roman"/>
                      <w:sz w:val="24"/>
                      <w:szCs w:val="24"/>
                    </w:rPr>
                    <w:t>регион постоянной регистрации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</w:tcBorders>
                </w:tcPr>
                <w:p w14:paraId="71B821C2" w14:textId="77777777" w:rsidR="000566B9" w:rsidRPr="00D21C5D" w:rsidRDefault="000566B9" w:rsidP="00BD2405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</w:tcBorders>
                </w:tcPr>
                <w:p w14:paraId="3FF3F408" w14:textId="77777777" w:rsidR="000566B9" w:rsidRPr="00D21C5D" w:rsidRDefault="000566B9" w:rsidP="00BD2405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0566B9" w:rsidRPr="00D21C5D" w14:paraId="2CAF7D0F" w14:textId="77777777" w:rsidTr="002274F5">
              <w:tc>
                <w:tcPr>
                  <w:tcW w:w="5986" w:type="dxa"/>
                </w:tcPr>
                <w:p w14:paraId="7228B2F5" w14:textId="77777777" w:rsidR="000566B9" w:rsidRPr="00117DDF" w:rsidRDefault="000566B9" w:rsidP="000566B9">
                  <w:pPr>
                    <w:spacing w:line="26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17DDF">
                    <w:rPr>
                      <w:rFonts w:ascii="Times New Roman" w:hAnsi="Times New Roman"/>
                      <w:sz w:val="24"/>
                      <w:szCs w:val="24"/>
                    </w:rPr>
                    <w:t>сведения о принадлежности субъекта персональных данных к физкультурно-спортивной организации</w:t>
                  </w:r>
                </w:p>
              </w:tc>
              <w:tc>
                <w:tcPr>
                  <w:tcW w:w="1984" w:type="dxa"/>
                </w:tcPr>
                <w:p w14:paraId="1E664F00" w14:textId="77777777" w:rsidR="000566B9" w:rsidRPr="00D21C5D" w:rsidRDefault="000566B9" w:rsidP="00BD2405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14:paraId="55F17F5A" w14:textId="77777777" w:rsidR="000566B9" w:rsidRPr="00D21C5D" w:rsidRDefault="000566B9" w:rsidP="00BD2405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8832A7" w:rsidRPr="00D21C5D" w14:paraId="47F45D97" w14:textId="77777777" w:rsidTr="002274F5">
              <w:tc>
                <w:tcPr>
                  <w:tcW w:w="5986" w:type="dxa"/>
                </w:tcPr>
                <w:p w14:paraId="11798F4E" w14:textId="6EFAA46C" w:rsidR="008832A7" w:rsidRPr="00117DDF" w:rsidRDefault="008832A7" w:rsidP="000566B9">
                  <w:pPr>
                    <w:spacing w:line="26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17DDF">
                    <w:rPr>
                      <w:rFonts w:ascii="Times New Roman" w:hAnsi="Times New Roman"/>
                      <w:sz w:val="24"/>
                      <w:szCs w:val="24"/>
                    </w:rPr>
                    <w:t>сведения о спортивной квалификации (разряд/звание и др.)</w:t>
                  </w:r>
                </w:p>
              </w:tc>
              <w:tc>
                <w:tcPr>
                  <w:tcW w:w="1984" w:type="dxa"/>
                </w:tcPr>
                <w:p w14:paraId="7F7B5CCD" w14:textId="77777777" w:rsidR="008832A7" w:rsidRPr="00D21C5D" w:rsidRDefault="008832A7" w:rsidP="00BD2405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14:paraId="3AA430E4" w14:textId="77777777" w:rsidR="008832A7" w:rsidRPr="00D21C5D" w:rsidRDefault="008832A7" w:rsidP="00BD2405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8832A7" w:rsidRPr="00D21C5D" w14:paraId="1C8B0C35" w14:textId="77777777" w:rsidTr="002274F5">
              <w:tc>
                <w:tcPr>
                  <w:tcW w:w="5986" w:type="dxa"/>
                </w:tcPr>
                <w:p w14:paraId="04C3FFD1" w14:textId="72B8A53E" w:rsidR="008832A7" w:rsidRPr="00D90E98" w:rsidRDefault="008832A7" w:rsidP="000566B9">
                  <w:pPr>
                    <w:spacing w:line="26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сведения об участии в спортивных мероприятиях</w:t>
                  </w:r>
                </w:p>
              </w:tc>
              <w:tc>
                <w:tcPr>
                  <w:tcW w:w="1984" w:type="dxa"/>
                </w:tcPr>
                <w:p w14:paraId="6E399C7C" w14:textId="77777777" w:rsidR="008832A7" w:rsidRPr="00D21C5D" w:rsidRDefault="008832A7" w:rsidP="00BD2405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14:paraId="33353DA7" w14:textId="77777777" w:rsidR="008832A7" w:rsidRPr="00D21C5D" w:rsidRDefault="008832A7" w:rsidP="00BD2405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999A32B" w14:textId="502923AF" w:rsidR="009008BC" w:rsidRPr="00BD2405" w:rsidRDefault="009008BC" w:rsidP="00BD2405">
            <w:pPr>
              <w:pStyle w:val="a7"/>
              <w:spacing w:before="0" w:beforeAutospacing="0" w:after="0" w:afterAutospacing="0"/>
              <w:jc w:val="both"/>
              <w:rPr>
                <w:rStyle w:val="fill"/>
                <w:bCs/>
                <w:iCs/>
                <w:color w:val="auto"/>
                <w:sz w:val="24"/>
                <w:szCs w:val="24"/>
              </w:rPr>
            </w:pPr>
          </w:p>
        </w:tc>
      </w:tr>
      <w:tr w:rsidR="009008BC" w:rsidRPr="00044EC1" w14:paraId="4F8326D4" w14:textId="77777777" w:rsidTr="002274F5">
        <w:trPr>
          <w:gridBefore w:val="1"/>
          <w:wBefore w:w="34" w:type="dxa"/>
          <w:trHeight w:val="1560"/>
        </w:trPr>
        <w:tc>
          <w:tcPr>
            <w:tcW w:w="9639" w:type="dxa"/>
            <w:gridSpan w:val="6"/>
          </w:tcPr>
          <w:p w14:paraId="7EE500F2" w14:textId="77777777" w:rsidR="009008BC" w:rsidRDefault="009008BC" w:rsidP="00E90507">
            <w:pPr>
              <w:pStyle w:val="a7"/>
              <w:spacing w:before="0" w:beforeAutospacing="0" w:after="0" w:afterAutospacing="0"/>
              <w:jc w:val="both"/>
              <w:rPr>
                <w:rStyle w:val="fill"/>
                <w:bCs/>
                <w:iCs/>
                <w:color w:val="auto"/>
                <w:sz w:val="24"/>
                <w:szCs w:val="24"/>
              </w:rPr>
            </w:pPr>
          </w:p>
          <w:p w14:paraId="71D4DC3C" w14:textId="77777777" w:rsidR="0072691B" w:rsidRPr="008832A7" w:rsidRDefault="00BD2405" w:rsidP="00E3723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6C38A9">
              <w:rPr>
                <w:rFonts w:ascii="Times New Roman" w:hAnsi="Times New Roman"/>
                <w:b/>
                <w:bCs/>
                <w:sz w:val="24"/>
                <w:szCs w:val="24"/>
              </w:rPr>
              <w:t>Сведения об информационных ресурсах Оператора</w:t>
            </w:r>
            <w:r w:rsidRPr="00BD2405">
              <w:rPr>
                <w:rFonts w:ascii="Times New Roman" w:hAnsi="Times New Roman"/>
                <w:sz w:val="24"/>
                <w:szCs w:val="24"/>
              </w:rPr>
              <w:t xml:space="preserve">, посредством которых будет осуществляться </w:t>
            </w:r>
            <w:r w:rsidR="00E726B8">
              <w:rPr>
                <w:rFonts w:ascii="Times New Roman" w:hAnsi="Times New Roman"/>
                <w:sz w:val="24"/>
                <w:szCs w:val="24"/>
              </w:rPr>
              <w:t>распространение (</w:t>
            </w:r>
            <w:r w:rsidRPr="00BD2405">
              <w:rPr>
                <w:rFonts w:ascii="Times New Roman" w:hAnsi="Times New Roman"/>
                <w:sz w:val="24"/>
                <w:szCs w:val="24"/>
              </w:rPr>
              <w:t>предоставление доступа неограниченному кругу лиц</w:t>
            </w:r>
            <w:r w:rsidR="00E726B8">
              <w:rPr>
                <w:rFonts w:ascii="Times New Roman" w:hAnsi="Times New Roman"/>
                <w:sz w:val="24"/>
                <w:szCs w:val="24"/>
              </w:rPr>
              <w:t>)</w:t>
            </w:r>
            <w:r w:rsidRPr="00BD2405">
              <w:rPr>
                <w:rFonts w:ascii="Times New Roman" w:hAnsi="Times New Roman"/>
                <w:sz w:val="24"/>
                <w:szCs w:val="24"/>
              </w:rPr>
              <w:t xml:space="preserve"> персональных данных:</w:t>
            </w:r>
            <w:r>
              <w:t xml:space="preserve"> </w:t>
            </w:r>
            <w:hyperlink r:id="rId7" w:history="1">
              <w:r w:rsidR="004E70CD" w:rsidRPr="008832A7">
                <w:rPr>
                  <w:rStyle w:val="ac"/>
                  <w:rFonts w:ascii="Times New Roman" w:hAnsi="Times New Roman"/>
                  <w:color w:val="000000" w:themeColor="text1"/>
                  <w:u w:val="none"/>
                  <w:lang w:val="en-US"/>
                </w:rPr>
                <w:t>https</w:t>
              </w:r>
              <w:r w:rsidR="004E70CD" w:rsidRPr="008832A7">
                <w:rPr>
                  <w:rStyle w:val="ac"/>
                  <w:rFonts w:ascii="Times New Roman" w:hAnsi="Times New Roman"/>
                  <w:color w:val="000000" w:themeColor="text1"/>
                  <w:u w:val="none"/>
                </w:rPr>
                <w:t>://спортивныйрезерв.рф/</w:t>
              </w:r>
            </w:hyperlink>
            <w:r w:rsidR="004E70CD" w:rsidRPr="008832A7">
              <w:rPr>
                <w:rFonts w:ascii="Times New Roman" w:hAnsi="Times New Roman"/>
                <w:color w:val="000000" w:themeColor="text1"/>
              </w:rPr>
              <w:t xml:space="preserve">; </w:t>
            </w:r>
          </w:p>
          <w:p w14:paraId="40AB5604" w14:textId="21BF92D4" w:rsidR="0072691B" w:rsidRPr="008832A7" w:rsidRDefault="0072691B" w:rsidP="008832A7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8832A7">
              <w:rPr>
                <w:rFonts w:ascii="Times New Roman" w:hAnsi="Times New Roman"/>
              </w:rPr>
              <w:t>https://fcpsr.ru/</w:t>
            </w:r>
            <w:r w:rsidR="004E70CD" w:rsidRPr="008832A7">
              <w:rPr>
                <w:rFonts w:ascii="Times New Roman" w:hAnsi="Times New Roman"/>
                <w:color w:val="000000" w:themeColor="text1"/>
              </w:rPr>
              <w:t>;</w:t>
            </w:r>
          </w:p>
          <w:p w14:paraId="40830F95" w14:textId="07B9387E" w:rsidR="0072691B" w:rsidRPr="008832A7" w:rsidRDefault="00DE6E19" w:rsidP="008832A7">
            <w:pPr>
              <w:spacing w:after="0"/>
              <w:rPr>
                <w:rStyle w:val="ac"/>
                <w:rFonts w:ascii="Times New Roman" w:hAnsi="Times New Roman"/>
                <w:color w:val="000000" w:themeColor="text1"/>
                <w:u w:val="none"/>
              </w:rPr>
            </w:pPr>
            <w:hyperlink r:id="rId8" w:history="1">
              <w:r w:rsidR="004E70CD" w:rsidRPr="008832A7">
                <w:rPr>
                  <w:rStyle w:val="ac"/>
                  <w:rFonts w:ascii="Times New Roman" w:hAnsi="Times New Roman"/>
                  <w:color w:val="000000" w:themeColor="text1"/>
                  <w:u w:val="none"/>
                  <w:lang w:val="en-US"/>
                </w:rPr>
                <w:t>https</w:t>
              </w:r>
              <w:r w:rsidR="004E70CD" w:rsidRPr="008832A7">
                <w:rPr>
                  <w:rStyle w:val="ac"/>
                  <w:rFonts w:ascii="Times New Roman" w:hAnsi="Times New Roman"/>
                  <w:color w:val="000000" w:themeColor="text1"/>
                  <w:u w:val="none"/>
                </w:rPr>
                <w:t>://</w:t>
              </w:r>
              <w:r w:rsidR="004E70CD" w:rsidRPr="008832A7">
                <w:rPr>
                  <w:rStyle w:val="ac"/>
                  <w:rFonts w:ascii="Times New Roman" w:hAnsi="Times New Roman"/>
                  <w:color w:val="000000" w:themeColor="text1"/>
                  <w:u w:val="none"/>
                  <w:lang w:val="en-US"/>
                </w:rPr>
                <w:t>vk</w:t>
              </w:r>
              <w:r w:rsidR="004E70CD" w:rsidRPr="008832A7">
                <w:rPr>
                  <w:rStyle w:val="ac"/>
                  <w:rFonts w:ascii="Times New Roman" w:hAnsi="Times New Roman"/>
                  <w:color w:val="000000" w:themeColor="text1"/>
                  <w:u w:val="none"/>
                </w:rPr>
                <w:t>.</w:t>
              </w:r>
              <w:r w:rsidR="004E70CD" w:rsidRPr="008832A7">
                <w:rPr>
                  <w:rStyle w:val="ac"/>
                  <w:rFonts w:ascii="Times New Roman" w:hAnsi="Times New Roman"/>
                  <w:color w:val="000000" w:themeColor="text1"/>
                  <w:u w:val="none"/>
                  <w:lang w:val="en-US"/>
                </w:rPr>
                <w:t>com</w:t>
              </w:r>
              <w:r w:rsidR="004E70CD" w:rsidRPr="008832A7">
                <w:rPr>
                  <w:rStyle w:val="ac"/>
                  <w:rFonts w:ascii="Times New Roman" w:hAnsi="Times New Roman"/>
                  <w:color w:val="000000" w:themeColor="text1"/>
                  <w:u w:val="none"/>
                </w:rPr>
                <w:t>/</w:t>
              </w:r>
              <w:r w:rsidR="004E70CD" w:rsidRPr="008832A7">
                <w:rPr>
                  <w:rStyle w:val="ac"/>
                  <w:rFonts w:ascii="Times New Roman" w:hAnsi="Times New Roman"/>
                  <w:color w:val="000000" w:themeColor="text1"/>
                  <w:u w:val="none"/>
                  <w:lang w:val="en-US"/>
                </w:rPr>
                <w:t>fcpsr</w:t>
              </w:r>
              <w:r w:rsidR="004E70CD" w:rsidRPr="008832A7">
                <w:rPr>
                  <w:rStyle w:val="ac"/>
                  <w:rFonts w:ascii="Times New Roman" w:hAnsi="Times New Roman"/>
                  <w:color w:val="000000" w:themeColor="text1"/>
                  <w:u w:val="none"/>
                </w:rPr>
                <w:t>_</w:t>
              </w:r>
              <w:r w:rsidR="004E70CD" w:rsidRPr="008832A7">
                <w:rPr>
                  <w:rStyle w:val="ac"/>
                  <w:rFonts w:ascii="Times New Roman" w:hAnsi="Times New Roman"/>
                  <w:color w:val="000000" w:themeColor="text1"/>
                  <w:u w:val="none"/>
                  <w:lang w:val="en-US"/>
                </w:rPr>
                <w:t>ru</w:t>
              </w:r>
            </w:hyperlink>
            <w:r w:rsidR="004E70CD" w:rsidRPr="008832A7">
              <w:rPr>
                <w:rStyle w:val="ac"/>
                <w:rFonts w:ascii="Times New Roman" w:hAnsi="Times New Roman"/>
                <w:color w:val="000000" w:themeColor="text1"/>
                <w:u w:val="none"/>
              </w:rPr>
              <w:t xml:space="preserve">; </w:t>
            </w:r>
          </w:p>
          <w:p w14:paraId="64CB9C14" w14:textId="2A61194B" w:rsidR="0072691B" w:rsidRPr="008832A7" w:rsidRDefault="0072691B" w:rsidP="008832A7">
            <w:pPr>
              <w:spacing w:after="0"/>
              <w:rPr>
                <w:rStyle w:val="ac"/>
                <w:rFonts w:ascii="Times New Roman" w:hAnsi="Times New Roman"/>
                <w:color w:val="000000" w:themeColor="text1"/>
                <w:u w:val="none"/>
              </w:rPr>
            </w:pPr>
            <w:r w:rsidRPr="008832A7">
              <w:rPr>
                <w:rFonts w:ascii="Times New Roman" w:hAnsi="Times New Roman"/>
              </w:rPr>
              <w:t>https://t.me/fcpsr_minsport_rf</w:t>
            </w:r>
            <w:r w:rsidR="004E70CD" w:rsidRPr="008832A7">
              <w:rPr>
                <w:rStyle w:val="ac"/>
                <w:rFonts w:ascii="Times New Roman" w:hAnsi="Times New Roman"/>
                <w:color w:val="000000" w:themeColor="text1"/>
                <w:u w:val="none"/>
              </w:rPr>
              <w:t xml:space="preserve">; </w:t>
            </w:r>
          </w:p>
          <w:p w14:paraId="3F7EA0CD" w14:textId="29EA71D7" w:rsidR="0072691B" w:rsidRPr="008832A7" w:rsidRDefault="0072691B" w:rsidP="008832A7">
            <w:pPr>
              <w:spacing w:after="0"/>
              <w:rPr>
                <w:rStyle w:val="ac"/>
                <w:rFonts w:ascii="Times New Roman" w:hAnsi="Times New Roman"/>
                <w:color w:val="000000" w:themeColor="text1"/>
                <w:u w:val="none"/>
              </w:rPr>
            </w:pPr>
            <w:r w:rsidRPr="008832A7">
              <w:rPr>
                <w:rFonts w:ascii="Times New Roman" w:hAnsi="Times New Roman"/>
              </w:rPr>
              <w:t>https://max.ru/fcpsr_ru</w:t>
            </w:r>
            <w:r w:rsidR="004E70CD" w:rsidRPr="008832A7">
              <w:rPr>
                <w:rStyle w:val="ac"/>
                <w:rFonts w:ascii="Times New Roman" w:hAnsi="Times New Roman"/>
                <w:color w:val="000000" w:themeColor="text1"/>
                <w:u w:val="none"/>
              </w:rPr>
              <w:t xml:space="preserve">; </w:t>
            </w:r>
          </w:p>
          <w:p w14:paraId="2F19E8AF" w14:textId="58E3904E" w:rsidR="004E70CD" w:rsidRPr="008832A7" w:rsidRDefault="0072691B" w:rsidP="008832A7">
            <w:pPr>
              <w:spacing w:after="0"/>
              <w:rPr>
                <w:rFonts w:ascii="Times New Roman" w:hAnsi="Times New Roman"/>
              </w:rPr>
            </w:pPr>
            <w:r w:rsidRPr="008832A7">
              <w:rPr>
                <w:rFonts w:ascii="Times New Roman" w:hAnsi="Times New Roman"/>
              </w:rPr>
              <w:t>https://rutube.ru/channel/24108177/</w:t>
            </w:r>
            <w:r w:rsidR="004E70CD" w:rsidRPr="008832A7">
              <w:rPr>
                <w:rFonts w:ascii="Times New Roman" w:hAnsi="Times New Roman"/>
                <w:color w:val="000000" w:themeColor="text1"/>
              </w:rPr>
              <w:t xml:space="preserve">. </w:t>
            </w:r>
          </w:p>
          <w:p w14:paraId="35D8852E" w14:textId="6B8A7E0E" w:rsidR="00BD2405" w:rsidRDefault="00BD2405" w:rsidP="00E90507">
            <w:pPr>
              <w:pStyle w:val="a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2405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</w:t>
            </w:r>
            <w:r w:rsidR="00E372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D2405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телекоммуникационных сетей, либо без передачи полученных персональных данных</w:t>
            </w:r>
            <w:r w:rsidRPr="00B5341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____________________________________________________________</w:t>
            </w:r>
          </w:p>
          <w:p w14:paraId="4E7A164B" w14:textId="3B12C045" w:rsidR="00BD2405" w:rsidRPr="00B53410" w:rsidRDefault="00BD2405" w:rsidP="00E9050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  <w:r w:rsidR="00367495">
              <w:rPr>
                <w:rFonts w:ascii="Times New Roman" w:hAnsi="Times New Roman"/>
                <w:sz w:val="28"/>
                <w:szCs w:val="28"/>
              </w:rPr>
              <w:t>_________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______________ </w:t>
            </w:r>
            <w:r w:rsidRPr="00367495">
              <w:rPr>
                <w:rFonts w:ascii="Times New Roman" w:hAnsi="Times New Roman"/>
                <w:i/>
              </w:rPr>
              <w:t>(</w:t>
            </w:r>
            <w:r w:rsidR="00367495">
              <w:rPr>
                <w:rFonts w:ascii="Times New Roman" w:hAnsi="Times New Roman"/>
                <w:i/>
              </w:rPr>
              <w:t xml:space="preserve">по желанию субъекта </w:t>
            </w:r>
            <w:r w:rsidRPr="00367495">
              <w:rPr>
                <w:rFonts w:ascii="Times New Roman" w:hAnsi="Times New Roman"/>
                <w:i/>
              </w:rPr>
              <w:t>перечислить условия или сделать указание об их отсутствии)</w:t>
            </w:r>
          </w:p>
          <w:p w14:paraId="76BC6E18" w14:textId="77777777" w:rsidR="00BD2405" w:rsidRPr="00BD2405" w:rsidRDefault="00BD2405" w:rsidP="00E90507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14:paraId="28876E72" w14:textId="5966E12B" w:rsidR="000220D7" w:rsidRDefault="000220D7" w:rsidP="00E90507">
            <w:pPr>
              <w:pStyle w:val="a8"/>
              <w:spacing w:after="0" w:line="240" w:lineRule="auto"/>
              <w:jc w:val="both"/>
              <w:rPr>
                <w:color w:val="000000" w:themeColor="text1"/>
              </w:rPr>
            </w:pPr>
            <w:r w:rsidRPr="0028208F">
              <w:rPr>
                <w:b/>
                <w:bCs/>
              </w:rPr>
              <w:t>Настоящее согласие на обработку персональных данных действует</w:t>
            </w:r>
            <w:r w:rsidRPr="0024144B">
              <w:t xml:space="preserve"> с </w:t>
            </w:r>
            <w:r>
              <w:t>даты</w:t>
            </w:r>
            <w:r w:rsidRPr="0024144B">
              <w:t xml:space="preserve"> его представления</w:t>
            </w:r>
            <w:r>
              <w:t xml:space="preserve"> (даты подписания)</w:t>
            </w:r>
            <w:r w:rsidRPr="0024144B">
              <w:t xml:space="preserve"> </w:t>
            </w:r>
            <w:r>
              <w:t>и до д</w:t>
            </w:r>
            <w:r w:rsidRPr="0024144B">
              <w:t>н</w:t>
            </w:r>
            <w:r>
              <w:t>я</w:t>
            </w:r>
            <w:r w:rsidRPr="0024144B">
              <w:t xml:space="preserve"> </w:t>
            </w:r>
            <w:r>
              <w:t>его отзыва. Согласие</w:t>
            </w:r>
            <w:r w:rsidRPr="0024144B">
              <w:t xml:space="preserve"> может быть отозвано мной в любое время путем </w:t>
            </w:r>
            <w:r>
              <w:t>направления</w:t>
            </w:r>
            <w:r w:rsidRPr="0024144B">
              <w:t xml:space="preserve"> </w:t>
            </w:r>
            <w:r>
              <w:t>О</w:t>
            </w:r>
            <w:r w:rsidRPr="0024144B">
              <w:t>ператору заявления</w:t>
            </w:r>
            <w:r>
              <w:t xml:space="preserve">, </w:t>
            </w:r>
            <w:r w:rsidRPr="00B852D2">
              <w:t>составленного в простой</w:t>
            </w:r>
            <w:r w:rsidRPr="0024144B">
              <w:t xml:space="preserve"> письменной форме</w:t>
            </w:r>
            <w:r w:rsidR="00367495">
              <w:t xml:space="preserve">, </w:t>
            </w:r>
            <w:r>
              <w:t xml:space="preserve">на адрес электронной почты: </w:t>
            </w:r>
            <w:hyperlink r:id="rId9" w:history="1">
              <w:r w:rsidR="00CB38FB" w:rsidRPr="00E453CE">
                <w:rPr>
                  <w:rStyle w:val="ac"/>
                  <w:color w:val="000000" w:themeColor="text1"/>
                  <w:u w:val="none"/>
                </w:rPr>
                <w:t>priemnaya@fcpsr.ru</w:t>
              </w:r>
            </w:hyperlink>
            <w:r w:rsidRPr="00E453CE">
              <w:rPr>
                <w:color w:val="000000" w:themeColor="text1"/>
              </w:rPr>
              <w:t>.</w:t>
            </w:r>
          </w:p>
          <w:p w14:paraId="094B6E46" w14:textId="77777777" w:rsidR="006E5193" w:rsidRPr="00E453CE" w:rsidRDefault="006E5193" w:rsidP="00E90507">
            <w:pPr>
              <w:pStyle w:val="a8"/>
              <w:spacing w:after="0" w:line="240" w:lineRule="auto"/>
              <w:jc w:val="both"/>
              <w:rPr>
                <w:color w:val="000000" w:themeColor="text1"/>
              </w:rPr>
            </w:pPr>
          </w:p>
          <w:p w14:paraId="422D77A3" w14:textId="77777777" w:rsidR="000220D7" w:rsidRDefault="000220D7" w:rsidP="00E90507">
            <w:pPr>
              <w:pStyle w:val="a8"/>
              <w:spacing w:after="0" w:line="240" w:lineRule="auto"/>
              <w:jc w:val="both"/>
            </w:pPr>
            <w:r>
              <w:rPr>
                <w:b/>
                <w:bCs/>
              </w:rPr>
              <w:t>Я о</w:t>
            </w:r>
            <w:r w:rsidRPr="0028208F">
              <w:rPr>
                <w:b/>
                <w:bCs/>
              </w:rPr>
              <w:t>знакомлен(а):</w:t>
            </w:r>
          </w:p>
          <w:p w14:paraId="469B3B91" w14:textId="695BA89D" w:rsidR="00E90507" w:rsidRDefault="000220D7" w:rsidP="004A0E76">
            <w:pPr>
              <w:pStyle w:val="a8"/>
              <w:spacing w:line="240" w:lineRule="auto"/>
              <w:jc w:val="both"/>
            </w:pPr>
            <w:r>
              <w:t xml:space="preserve">что </w:t>
            </w:r>
            <w:r w:rsidRPr="003169D2">
              <w:t>обработка персональных данных без</w:t>
            </w:r>
            <w:r>
              <w:t xml:space="preserve"> моего</w:t>
            </w:r>
            <w:r w:rsidRPr="003169D2">
              <w:t xml:space="preserve"> согласия</w:t>
            </w:r>
            <w:r>
              <w:t xml:space="preserve">, как </w:t>
            </w:r>
            <w:r w:rsidRPr="003169D2">
              <w:t>субъекта персональных данных</w:t>
            </w:r>
            <w:r>
              <w:t xml:space="preserve"> возможна</w:t>
            </w:r>
            <w:r w:rsidRPr="003169D2">
              <w:t xml:space="preserve"> при наличии оснований, указанных в пунктах 2 - 11 части 1 статьи 6, части 2 статьи 10 и части 2 статьи 11 </w:t>
            </w:r>
            <w:r>
              <w:t>Федерального закона от 27.07.2006 № 152-ФЗ «О персональных данных»;</w:t>
            </w:r>
            <w:r>
              <w:br/>
              <w:t>что п</w:t>
            </w:r>
            <w:r w:rsidRPr="0024144B">
              <w:t>ерсональные данные уничтожаются</w:t>
            </w:r>
            <w:r>
              <w:t xml:space="preserve"> в следующих случаях</w:t>
            </w:r>
            <w:r w:rsidRPr="0024144B">
              <w:t xml:space="preserve">: по достижению целей обработки персональных данных; </w:t>
            </w:r>
            <w:r w:rsidR="00A166DE">
              <w:t>при выявлении факта неправомерной обработки</w:t>
            </w:r>
            <w:r w:rsidR="00E37237">
              <w:br/>
            </w:r>
            <w:r w:rsidR="00A166DE">
              <w:t xml:space="preserve">и невозможности обеспечения правомерности обработки; </w:t>
            </w:r>
            <w:r w:rsidRPr="0024144B">
              <w:t>при ликвидации или реорганизации оператора; на основании письменного обращения субъекта персональных данных с требованием о прекращении обработки</w:t>
            </w:r>
            <w:r>
              <w:t xml:space="preserve"> </w:t>
            </w:r>
            <w:r w:rsidRPr="0024144B">
              <w:t xml:space="preserve">его </w:t>
            </w:r>
            <w:r w:rsidR="004E70CD">
              <w:t>п</w:t>
            </w:r>
            <w:r w:rsidRPr="0024144B">
              <w:t>ерсональных данных</w:t>
            </w:r>
            <w:r>
              <w:t>.</w:t>
            </w:r>
          </w:p>
          <w:p w14:paraId="655380DA" w14:textId="6744D29C" w:rsidR="00D966A2" w:rsidRPr="00D966A2" w:rsidRDefault="00D966A2" w:rsidP="00D966A2"/>
        </w:tc>
      </w:tr>
      <w:tr w:rsidR="003872E6" w:rsidRPr="003872E6" w14:paraId="72A01924" w14:textId="77777777" w:rsidTr="002274F5">
        <w:tblPrEx>
          <w:tblLook w:val="04A0" w:firstRow="1" w:lastRow="0" w:firstColumn="1" w:lastColumn="0" w:noHBand="0" w:noVBand="1"/>
        </w:tblPrEx>
        <w:trPr>
          <w:trHeight w:val="80"/>
        </w:trPr>
        <w:tc>
          <w:tcPr>
            <w:tcW w:w="4115" w:type="dxa"/>
            <w:gridSpan w:val="3"/>
          </w:tcPr>
          <w:p w14:paraId="332EB2A1" w14:textId="77777777" w:rsidR="003872E6" w:rsidRPr="003872E6" w:rsidRDefault="003872E6" w:rsidP="00E90507">
            <w:pPr>
              <w:adjustRightInd w:val="0"/>
              <w:spacing w:line="240" w:lineRule="auto"/>
              <w:rPr>
                <w:rFonts w:ascii="Times New Roman" w:hAnsi="Times New Roman"/>
                <w:sz w:val="24"/>
              </w:rPr>
            </w:pPr>
            <w:r w:rsidRPr="003872E6">
              <w:rPr>
                <w:rFonts w:ascii="Times New Roman" w:hAnsi="Times New Roman"/>
                <w:sz w:val="24"/>
              </w:rPr>
              <w:lastRenderedPageBreak/>
              <w:t xml:space="preserve">Субъект </w:t>
            </w:r>
            <w:r w:rsidRPr="003872E6">
              <w:rPr>
                <w:rFonts w:ascii="Times New Roman" w:hAnsi="Times New Roman"/>
                <w:sz w:val="24"/>
              </w:rPr>
              <w:br/>
              <w:t>персональных данных:</w:t>
            </w:r>
          </w:p>
        </w:tc>
        <w:tc>
          <w:tcPr>
            <w:tcW w:w="1558" w:type="dxa"/>
          </w:tcPr>
          <w:p w14:paraId="2187A83A" w14:textId="77777777" w:rsidR="003872E6" w:rsidRPr="003872E6" w:rsidRDefault="003872E6" w:rsidP="00E90507">
            <w:pPr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872E6">
              <w:rPr>
                <w:rFonts w:ascii="Times New Roman" w:hAnsi="Times New Roman"/>
                <w:sz w:val="24"/>
              </w:rPr>
              <w:t>_________</w:t>
            </w:r>
            <w:r w:rsidRPr="003872E6">
              <w:rPr>
                <w:rFonts w:ascii="Times New Roman" w:hAnsi="Times New Roman"/>
                <w:sz w:val="24"/>
              </w:rPr>
              <w:br/>
              <w:t>(подпись)</w:t>
            </w:r>
          </w:p>
        </w:tc>
        <w:tc>
          <w:tcPr>
            <w:tcW w:w="4000" w:type="dxa"/>
            <w:gridSpan w:val="3"/>
          </w:tcPr>
          <w:p w14:paraId="6C4D7576" w14:textId="77777777" w:rsidR="003872E6" w:rsidRPr="003872E6" w:rsidRDefault="003872E6" w:rsidP="00E90507">
            <w:pPr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872E6">
              <w:rPr>
                <w:rFonts w:ascii="Times New Roman" w:hAnsi="Times New Roman"/>
                <w:sz w:val="24"/>
              </w:rPr>
              <w:t>________________________________________</w:t>
            </w:r>
            <w:r w:rsidRPr="003872E6">
              <w:rPr>
                <w:rFonts w:ascii="Times New Roman" w:hAnsi="Times New Roman"/>
                <w:sz w:val="24"/>
              </w:rPr>
              <w:br/>
              <w:t>(ФИО)</w:t>
            </w:r>
          </w:p>
        </w:tc>
      </w:tr>
      <w:tr w:rsidR="003872E6" w:rsidRPr="003872E6" w14:paraId="4745D127" w14:textId="77777777" w:rsidTr="002274F5">
        <w:tblPrEx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4115" w:type="dxa"/>
            <w:gridSpan w:val="3"/>
          </w:tcPr>
          <w:p w14:paraId="60551D8B" w14:textId="77777777" w:rsidR="003872E6" w:rsidRPr="003872E6" w:rsidRDefault="003872E6" w:rsidP="00E90507">
            <w:pPr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3872E6">
              <w:rPr>
                <w:rFonts w:ascii="Times New Roman" w:hAnsi="Times New Roman"/>
                <w:sz w:val="24"/>
              </w:rPr>
              <w:t>Дата подписания согласия:</w:t>
            </w:r>
          </w:p>
        </w:tc>
        <w:tc>
          <w:tcPr>
            <w:tcW w:w="1558" w:type="dxa"/>
          </w:tcPr>
          <w:p w14:paraId="3C5B3FBA" w14:textId="77777777" w:rsidR="003872E6" w:rsidRPr="003872E6" w:rsidRDefault="003872E6" w:rsidP="00E90507">
            <w:pPr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872E6">
              <w:rPr>
                <w:rFonts w:ascii="Times New Roman" w:hAnsi="Times New Roman"/>
                <w:sz w:val="24"/>
              </w:rPr>
              <w:t>«___»</w:t>
            </w:r>
          </w:p>
        </w:tc>
        <w:tc>
          <w:tcPr>
            <w:tcW w:w="4000" w:type="dxa"/>
            <w:gridSpan w:val="3"/>
          </w:tcPr>
          <w:p w14:paraId="13A8A16F" w14:textId="77777777" w:rsidR="003872E6" w:rsidRPr="003872E6" w:rsidRDefault="003872E6" w:rsidP="00E90507">
            <w:pPr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</w:t>
            </w:r>
            <w:r w:rsidRPr="003872E6">
              <w:rPr>
                <w:rFonts w:ascii="Times New Roman" w:hAnsi="Times New Roman"/>
                <w:sz w:val="24"/>
              </w:rPr>
              <w:t>__________________________      202____ год</w:t>
            </w:r>
          </w:p>
        </w:tc>
      </w:tr>
    </w:tbl>
    <w:p w14:paraId="5C7596FD" w14:textId="77777777" w:rsidR="003872E6" w:rsidRPr="00044EC1" w:rsidRDefault="003872E6" w:rsidP="004E70CD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3872E6" w:rsidRPr="00044EC1" w:rsidSect="002274F5">
      <w:headerReference w:type="default" r:id="rId10"/>
      <w:pgSz w:w="11906" w:h="16838"/>
      <w:pgMar w:top="1134" w:right="567" w:bottom="1134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88EA1" w14:textId="77777777" w:rsidR="00DE6E19" w:rsidRDefault="00DE6E19" w:rsidP="003321E5">
      <w:pPr>
        <w:spacing w:after="0" w:line="240" w:lineRule="auto"/>
      </w:pPr>
      <w:r>
        <w:separator/>
      </w:r>
    </w:p>
  </w:endnote>
  <w:endnote w:type="continuationSeparator" w:id="0">
    <w:p w14:paraId="201400BA" w14:textId="77777777" w:rsidR="00DE6E19" w:rsidRDefault="00DE6E19" w:rsidP="00332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9B501" w14:textId="77777777" w:rsidR="00DE6E19" w:rsidRDefault="00DE6E19" w:rsidP="003321E5">
      <w:pPr>
        <w:spacing w:after="0" w:line="240" w:lineRule="auto"/>
      </w:pPr>
      <w:r>
        <w:separator/>
      </w:r>
    </w:p>
  </w:footnote>
  <w:footnote w:type="continuationSeparator" w:id="0">
    <w:p w14:paraId="1408EE55" w14:textId="77777777" w:rsidR="00DE6E19" w:rsidRDefault="00DE6E19" w:rsidP="00332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756568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54BED62" w14:textId="23BD59A3" w:rsidR="002274F5" w:rsidRPr="002274F5" w:rsidRDefault="002274F5" w:rsidP="002274F5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2274F5">
          <w:rPr>
            <w:rFonts w:ascii="Times New Roman" w:hAnsi="Times New Roman"/>
            <w:sz w:val="24"/>
            <w:szCs w:val="24"/>
          </w:rPr>
          <w:fldChar w:fldCharType="begin"/>
        </w:r>
        <w:r w:rsidRPr="002274F5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274F5">
          <w:rPr>
            <w:rFonts w:ascii="Times New Roman" w:hAnsi="Times New Roman"/>
            <w:sz w:val="24"/>
            <w:szCs w:val="24"/>
          </w:rPr>
          <w:fldChar w:fldCharType="separate"/>
        </w:r>
        <w:r w:rsidRPr="002274F5">
          <w:rPr>
            <w:rFonts w:ascii="Times New Roman" w:hAnsi="Times New Roman"/>
            <w:sz w:val="24"/>
            <w:szCs w:val="24"/>
          </w:rPr>
          <w:t>2</w:t>
        </w:r>
        <w:r w:rsidRPr="002274F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abstractNum w:abstractNumId="1" w15:restartNumberingAfterBreak="0">
    <w:nsid w:val="24B14DEE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95073"/>
    <w:multiLevelType w:val="hybridMultilevel"/>
    <w:tmpl w:val="00587CE4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Courier New" w:hAnsi="Courier New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B632E6"/>
    <w:multiLevelType w:val="hybridMultilevel"/>
    <w:tmpl w:val="FFFFFFFF"/>
    <w:lvl w:ilvl="0" w:tplc="33CECBDE"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059383">
    <w:abstractNumId w:val="0"/>
    <w:lvlOverride w:ilvl="0">
      <w:startOverride w:val="1"/>
    </w:lvlOverride>
  </w:num>
  <w:num w:numId="2" w16cid:durableId="1904021818">
    <w:abstractNumId w:val="1"/>
  </w:num>
  <w:num w:numId="3" w16cid:durableId="414206415">
    <w:abstractNumId w:val="3"/>
  </w:num>
  <w:num w:numId="4" w16cid:durableId="8300294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EC1"/>
    <w:rsid w:val="000220D7"/>
    <w:rsid w:val="00044EC1"/>
    <w:rsid w:val="00053556"/>
    <w:rsid w:val="000566B9"/>
    <w:rsid w:val="00095371"/>
    <w:rsid w:val="0011120E"/>
    <w:rsid w:val="001A2DE7"/>
    <w:rsid w:val="001B4898"/>
    <w:rsid w:val="001E0EAD"/>
    <w:rsid w:val="001E3C2D"/>
    <w:rsid w:val="002274F5"/>
    <w:rsid w:val="0024144B"/>
    <w:rsid w:val="00242760"/>
    <w:rsid w:val="0028208F"/>
    <w:rsid w:val="00286E59"/>
    <w:rsid w:val="002A6AAD"/>
    <w:rsid w:val="002B0475"/>
    <w:rsid w:val="002E0FF3"/>
    <w:rsid w:val="003169D2"/>
    <w:rsid w:val="003321E5"/>
    <w:rsid w:val="00367495"/>
    <w:rsid w:val="00381BE8"/>
    <w:rsid w:val="003870F0"/>
    <w:rsid w:val="003872E6"/>
    <w:rsid w:val="00392BC2"/>
    <w:rsid w:val="003A32E7"/>
    <w:rsid w:val="003A6B56"/>
    <w:rsid w:val="003E32A8"/>
    <w:rsid w:val="003F74C9"/>
    <w:rsid w:val="004216D1"/>
    <w:rsid w:val="0043664E"/>
    <w:rsid w:val="00493514"/>
    <w:rsid w:val="004A0E76"/>
    <w:rsid w:val="004E70CD"/>
    <w:rsid w:val="00515E59"/>
    <w:rsid w:val="0054485E"/>
    <w:rsid w:val="005C2054"/>
    <w:rsid w:val="005F5B2C"/>
    <w:rsid w:val="006109EE"/>
    <w:rsid w:val="00635C86"/>
    <w:rsid w:val="00674E2E"/>
    <w:rsid w:val="00687908"/>
    <w:rsid w:val="006B362A"/>
    <w:rsid w:val="006C1D8A"/>
    <w:rsid w:val="006C36B7"/>
    <w:rsid w:val="006C38A9"/>
    <w:rsid w:val="006D4A88"/>
    <w:rsid w:val="006E5193"/>
    <w:rsid w:val="006E686D"/>
    <w:rsid w:val="006F5BD5"/>
    <w:rsid w:val="00702639"/>
    <w:rsid w:val="0072691B"/>
    <w:rsid w:val="007708EB"/>
    <w:rsid w:val="00772C5B"/>
    <w:rsid w:val="00774C08"/>
    <w:rsid w:val="00785C7C"/>
    <w:rsid w:val="00807883"/>
    <w:rsid w:val="00812D7F"/>
    <w:rsid w:val="00816281"/>
    <w:rsid w:val="00852432"/>
    <w:rsid w:val="00864FF3"/>
    <w:rsid w:val="008832A7"/>
    <w:rsid w:val="00893356"/>
    <w:rsid w:val="008E534A"/>
    <w:rsid w:val="008F500E"/>
    <w:rsid w:val="009008BC"/>
    <w:rsid w:val="00901947"/>
    <w:rsid w:val="009100EA"/>
    <w:rsid w:val="00926932"/>
    <w:rsid w:val="00953BA8"/>
    <w:rsid w:val="0096653A"/>
    <w:rsid w:val="00A166DE"/>
    <w:rsid w:val="00A40262"/>
    <w:rsid w:val="00A61ADC"/>
    <w:rsid w:val="00A750F4"/>
    <w:rsid w:val="00A852AA"/>
    <w:rsid w:val="00A958BE"/>
    <w:rsid w:val="00AF06BA"/>
    <w:rsid w:val="00AF4F0D"/>
    <w:rsid w:val="00B00E93"/>
    <w:rsid w:val="00B231EE"/>
    <w:rsid w:val="00B268BA"/>
    <w:rsid w:val="00B27E2F"/>
    <w:rsid w:val="00B60891"/>
    <w:rsid w:val="00B852D2"/>
    <w:rsid w:val="00B9009A"/>
    <w:rsid w:val="00BB5CB8"/>
    <w:rsid w:val="00BD2405"/>
    <w:rsid w:val="00BD2518"/>
    <w:rsid w:val="00BE4E3F"/>
    <w:rsid w:val="00C075B0"/>
    <w:rsid w:val="00C17FB5"/>
    <w:rsid w:val="00C22A93"/>
    <w:rsid w:val="00C74AAC"/>
    <w:rsid w:val="00C76CCD"/>
    <w:rsid w:val="00C77A0A"/>
    <w:rsid w:val="00C80CEB"/>
    <w:rsid w:val="00C9433B"/>
    <w:rsid w:val="00CB38FB"/>
    <w:rsid w:val="00CD485D"/>
    <w:rsid w:val="00D1279C"/>
    <w:rsid w:val="00D16773"/>
    <w:rsid w:val="00D655AC"/>
    <w:rsid w:val="00D966A2"/>
    <w:rsid w:val="00DB6D58"/>
    <w:rsid w:val="00DE1CD1"/>
    <w:rsid w:val="00DE3C47"/>
    <w:rsid w:val="00DE6E19"/>
    <w:rsid w:val="00E33539"/>
    <w:rsid w:val="00E37237"/>
    <w:rsid w:val="00E453CE"/>
    <w:rsid w:val="00E726B8"/>
    <w:rsid w:val="00E90507"/>
    <w:rsid w:val="00ED4396"/>
    <w:rsid w:val="00F315B6"/>
    <w:rsid w:val="00F844BF"/>
    <w:rsid w:val="00FD78BE"/>
    <w:rsid w:val="00FE37E0"/>
    <w:rsid w:val="00FE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2017B1"/>
  <w14:defaultImageDpi w14:val="0"/>
  <w15:docId w15:val="{E8278AAB-8162-4012-A703-8A10AF638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EC1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21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321E5"/>
    <w:rPr>
      <w:rFonts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3321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321E5"/>
    <w:rPr>
      <w:rFonts w:cs="Times New Roman"/>
      <w:sz w:val="22"/>
    </w:rPr>
  </w:style>
  <w:style w:type="paragraph" w:customStyle="1" w:styleId="ConsDTNormal">
    <w:name w:val="ConsDTNormal"/>
    <w:uiPriority w:val="99"/>
    <w:rsid w:val="00044EC1"/>
    <w:pPr>
      <w:autoSpaceDE w:val="0"/>
      <w:autoSpaceDN w:val="0"/>
      <w:adjustRightInd w:val="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7">
    <w:name w:val="Стиль"/>
    <w:basedOn w:val="a"/>
    <w:next w:val="a8"/>
    <w:uiPriority w:val="99"/>
    <w:unhideWhenUsed/>
    <w:rsid w:val="00774C08"/>
    <w:pPr>
      <w:spacing w:before="100" w:beforeAutospacing="1" w:after="100" w:afterAutospacing="1" w:line="240" w:lineRule="auto"/>
    </w:pPr>
    <w:rPr>
      <w:rFonts w:ascii="Times New Roman" w:hAnsi="Times New Roman"/>
      <w:lang w:eastAsia="ru-RU"/>
    </w:rPr>
  </w:style>
  <w:style w:type="paragraph" w:styleId="a8">
    <w:name w:val="Normal (Web)"/>
    <w:basedOn w:val="a"/>
    <w:uiPriority w:val="99"/>
    <w:rsid w:val="009008BC"/>
    <w:rPr>
      <w:rFonts w:ascii="Times New Roman" w:hAnsi="Times New Roman"/>
      <w:sz w:val="24"/>
      <w:szCs w:val="24"/>
    </w:rPr>
  </w:style>
  <w:style w:type="character" w:customStyle="1" w:styleId="fill">
    <w:name w:val="fill"/>
    <w:rsid w:val="009008BC"/>
    <w:rPr>
      <w:color w:val="FF0000"/>
    </w:rPr>
  </w:style>
  <w:style w:type="paragraph" w:customStyle="1" w:styleId="ConsPlusNormal">
    <w:name w:val="ConsPlusNormal"/>
    <w:rsid w:val="00774C08"/>
    <w:pPr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annotation text"/>
    <w:basedOn w:val="a"/>
    <w:link w:val="aa"/>
    <w:uiPriority w:val="99"/>
    <w:unhideWhenUsed/>
    <w:rsid w:val="00774C08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a">
    <w:name w:val="Текст примечания Знак"/>
    <w:basedOn w:val="a0"/>
    <w:link w:val="a9"/>
    <w:uiPriority w:val="99"/>
    <w:locked/>
    <w:rsid w:val="00774C08"/>
    <w:rPr>
      <w:rFonts w:ascii="Times New Roman" w:hAnsi="Times New Roman" w:cs="Times New Roman"/>
    </w:rPr>
  </w:style>
  <w:style w:type="character" w:styleId="ab">
    <w:name w:val="annotation reference"/>
    <w:basedOn w:val="a0"/>
    <w:uiPriority w:val="99"/>
    <w:unhideWhenUsed/>
    <w:rsid w:val="00774C08"/>
    <w:rPr>
      <w:rFonts w:cs="Times New Roman"/>
      <w:sz w:val="16"/>
    </w:rPr>
  </w:style>
  <w:style w:type="paragraph" w:customStyle="1" w:styleId="1">
    <w:name w:val="Стиль1"/>
    <w:basedOn w:val="a"/>
    <w:next w:val="a8"/>
    <w:uiPriority w:val="99"/>
    <w:unhideWhenUsed/>
    <w:rsid w:val="00AF06BA"/>
    <w:pPr>
      <w:spacing w:before="100" w:beforeAutospacing="1" w:after="100" w:afterAutospacing="1" w:line="240" w:lineRule="auto"/>
    </w:pPr>
    <w:rPr>
      <w:rFonts w:ascii="Times New Roman" w:hAnsi="Times New Roman"/>
      <w:lang w:eastAsia="ru-RU"/>
    </w:rPr>
  </w:style>
  <w:style w:type="character" w:styleId="ac">
    <w:name w:val="Hyperlink"/>
    <w:basedOn w:val="a0"/>
    <w:uiPriority w:val="99"/>
    <w:unhideWhenUsed/>
    <w:rsid w:val="00C17FB5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1120E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BD240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BD240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v1msocommenttext">
    <w:name w:val="v1msocommenttext"/>
    <w:basedOn w:val="a"/>
    <w:rsid w:val="001B489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0">
    <w:name w:val="Revision"/>
    <w:hidden/>
    <w:uiPriority w:val="99"/>
    <w:semiHidden/>
    <w:rsid w:val="0072691B"/>
    <w:rPr>
      <w:rFonts w:cs="Times New Roman"/>
      <w:sz w:val="22"/>
      <w:szCs w:val="22"/>
      <w:lang w:eastAsia="en-US"/>
    </w:rPr>
  </w:style>
  <w:style w:type="character" w:styleId="af1">
    <w:name w:val="FollowedHyperlink"/>
    <w:basedOn w:val="a0"/>
    <w:uiPriority w:val="99"/>
    <w:rsid w:val="0072691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9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cpsr_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&#1089;&#1087;&#1086;&#1088;&#1090;&#1080;&#1074;&#1085;&#1099;&#1081;&#1088;&#1077;&#1079;&#1077;&#1088;&#1074;.&#1088;&#1092;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iemnaya@fcpsr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TO-PushkarevaMA\Documents\&#1064;&#1072;&#1073;&#1083;&#1086;&#1085;%20&#1043;&#1056;&#1044;&#1041;%20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ГРДБ 3</Template>
  <TotalTime>0</TotalTime>
  <Pages>3</Pages>
  <Words>377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VMI</Company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Букова Александра Михайловна</cp:lastModifiedBy>
  <cp:revision>4</cp:revision>
  <dcterms:created xsi:type="dcterms:W3CDTF">2026-04-03T08:10:00Z</dcterms:created>
  <dcterms:modified xsi:type="dcterms:W3CDTF">2026-06-25T07:48:00Z</dcterms:modified>
</cp:coreProperties>
</file>